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214D5" w14:textId="77777777" w:rsidR="003C54D9" w:rsidRDefault="00000000">
      <w:pPr>
        <w:jc w:val="center"/>
        <w:rPr>
          <w:rFonts w:ascii="Times New Roman" w:eastAsia="微軟正黑體" w:hAnsi="Times New Roman"/>
          <w:b/>
          <w:sz w:val="48"/>
          <w:szCs w:val="48"/>
          <w:shd w:val="clear" w:color="auto" w:fill="FFFFFF"/>
        </w:rPr>
      </w:pPr>
      <w:r>
        <w:rPr>
          <w:rFonts w:ascii="Times New Roman" w:eastAsia="微軟正黑體" w:hAnsi="Times New Roman"/>
          <w:b/>
          <w:sz w:val="48"/>
          <w:szCs w:val="48"/>
          <w:shd w:val="clear" w:color="auto" w:fill="FFFFFF"/>
        </w:rPr>
        <w:t>監考需求表</w:t>
      </w:r>
    </w:p>
    <w:tbl>
      <w:tblPr>
        <w:tblW w:w="95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"/>
        <w:gridCol w:w="3619"/>
        <w:gridCol w:w="981"/>
        <w:gridCol w:w="2473"/>
        <w:gridCol w:w="1569"/>
      </w:tblGrid>
      <w:tr w:rsidR="003C54D9" w14:paraId="1FFB7933" w14:textId="77777777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9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D62551" w14:textId="77777777" w:rsidR="003C54D9" w:rsidRDefault="00000000">
            <w:pPr>
              <w:spacing w:line="400" w:lineRule="exac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教師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br/>
            </w:r>
            <w:r>
              <w:rPr>
                <w:rFonts w:ascii="Times New Roman" w:eastAsia="標楷體" w:hAnsi="Times New Roman"/>
                <w:sz w:val="32"/>
                <w:szCs w:val="32"/>
              </w:rPr>
              <w:t>姓名</w:t>
            </w:r>
          </w:p>
        </w:tc>
        <w:tc>
          <w:tcPr>
            <w:tcW w:w="361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626AAC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8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A2FE95" w14:textId="77777777" w:rsidR="003C54D9" w:rsidRDefault="00000000">
            <w:pPr>
              <w:spacing w:line="400" w:lineRule="exac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段考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br/>
            </w:r>
            <w:r>
              <w:rPr>
                <w:rFonts w:ascii="Times New Roman" w:eastAsia="標楷體" w:hAnsi="Times New Roman"/>
                <w:sz w:val="32"/>
                <w:szCs w:val="32"/>
              </w:rPr>
              <w:t>類別</w:t>
            </w:r>
          </w:p>
        </w:tc>
        <w:tc>
          <w:tcPr>
            <w:tcW w:w="4042" w:type="dxa"/>
            <w:gridSpan w:val="2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0D7984" w14:textId="77777777" w:rsidR="003C54D9" w:rsidRDefault="00000000">
            <w:pPr>
              <w:spacing w:line="400" w:lineRule="exact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次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次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次</w:t>
            </w:r>
          </w:p>
        </w:tc>
      </w:tr>
      <w:tr w:rsidR="003C54D9" w14:paraId="2227CA84" w14:textId="77777777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95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654E82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619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817C17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81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822DEF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24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2910C7" w14:textId="77777777" w:rsidR="003C54D9" w:rsidRDefault="00000000">
            <w:pPr>
              <w:spacing w:line="400" w:lineRule="exact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高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、高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段考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77582CC" w14:textId="77777777" w:rsidR="003C54D9" w:rsidRDefault="00000000">
            <w:pPr>
              <w:spacing w:line="400" w:lineRule="exact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高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段考</w:t>
            </w:r>
          </w:p>
        </w:tc>
      </w:tr>
      <w:tr w:rsidR="003C54D9" w14:paraId="39D7913F" w14:textId="77777777">
        <w:tblPrEx>
          <w:tblCellMar>
            <w:top w:w="0" w:type="dxa"/>
            <w:bottom w:w="0" w:type="dxa"/>
          </w:tblCellMar>
        </w:tblPrEx>
        <w:trPr>
          <w:trHeight w:val="2586"/>
        </w:trPr>
        <w:tc>
          <w:tcPr>
            <w:tcW w:w="4569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90EDD6" w14:textId="77777777" w:rsidR="003C54D9" w:rsidRDefault="00000000">
            <w:pPr>
              <w:spacing w:before="72"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需求說明（原因）：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 xml:space="preserve"> </w:t>
            </w:r>
          </w:p>
          <w:p w14:paraId="32011A50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  <w:p w14:paraId="6F5B345E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  <w:p w14:paraId="18F4FB07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5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4EFF35" w14:textId="77777777" w:rsidR="003C54D9" w:rsidRDefault="00000000">
            <w:pPr>
              <w:spacing w:before="72"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請勾選要排考時段：</w:t>
            </w:r>
          </w:p>
          <w:p w14:paraId="36A1488E" w14:textId="77777777" w:rsidR="003C54D9" w:rsidRDefault="00000000">
            <w:pPr>
              <w:pStyle w:val="a3"/>
              <w:numPr>
                <w:ilvl w:val="0"/>
                <w:numId w:val="1"/>
              </w:numPr>
              <w:spacing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第一天：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上午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下午</w:t>
            </w:r>
          </w:p>
          <w:p w14:paraId="6469412E" w14:textId="77777777" w:rsidR="003C54D9" w:rsidRDefault="00000000">
            <w:pPr>
              <w:pStyle w:val="a3"/>
              <w:numPr>
                <w:ilvl w:val="0"/>
                <w:numId w:val="1"/>
              </w:numPr>
              <w:spacing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第二天：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上午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下午</w:t>
            </w:r>
          </w:p>
          <w:p w14:paraId="34F67A7F" w14:textId="77777777" w:rsidR="003C54D9" w:rsidRDefault="00000000">
            <w:pPr>
              <w:pStyle w:val="a3"/>
              <w:numPr>
                <w:ilvl w:val="0"/>
                <w:numId w:val="1"/>
              </w:numPr>
              <w:spacing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第三天：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上午</w:t>
            </w:r>
          </w:p>
          <w:p w14:paraId="6EC62C7B" w14:textId="77777777" w:rsidR="003C54D9" w:rsidRDefault="00000000">
            <w:pPr>
              <w:pStyle w:val="a3"/>
              <w:numPr>
                <w:ilvl w:val="0"/>
                <w:numId w:val="1"/>
              </w:num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其他：</w:t>
            </w:r>
          </w:p>
          <w:p w14:paraId="43A55C6D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3C54D9" w14:paraId="05982937" w14:textId="77777777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4569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EBFAF3" w14:textId="77777777" w:rsidR="003C54D9" w:rsidRDefault="00000000">
            <w:pPr>
              <w:spacing w:line="400" w:lineRule="exact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填寫人：</w:t>
            </w:r>
          </w:p>
        </w:tc>
        <w:tc>
          <w:tcPr>
            <w:tcW w:w="5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0706AF" w14:textId="77777777" w:rsidR="003C54D9" w:rsidRDefault="00000000">
            <w:pPr>
              <w:spacing w:line="400" w:lineRule="exact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填寫時間：</w:t>
            </w:r>
          </w:p>
        </w:tc>
      </w:tr>
    </w:tbl>
    <w:p w14:paraId="3971DAF4" w14:textId="77777777" w:rsidR="003C54D9" w:rsidRDefault="00000000">
      <w:pPr>
        <w:spacing w:line="360" w:lineRule="exact"/>
        <w:ind w:left="780" w:hanging="780"/>
        <w:rPr>
          <w:rFonts w:ascii="Times New Roman" w:eastAsia="微軟正黑體" w:hAnsi="Times New Roman"/>
          <w:b/>
          <w:color w:val="FF0000"/>
          <w:sz w:val="26"/>
          <w:szCs w:val="26"/>
        </w:rPr>
      </w:pPr>
      <w:r>
        <w:rPr>
          <w:rFonts w:ascii="Times New Roman" w:eastAsia="微軟正黑體" w:hAnsi="Times New Roman"/>
          <w:b/>
          <w:color w:val="FF0000"/>
          <w:sz w:val="26"/>
          <w:szCs w:val="26"/>
        </w:rPr>
        <w:t>備註：請各位監考教師務必於段考前</w:t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t>3</w:t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t>個星期提出需求。</w:t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br/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t>在不妨礙公務的原則下，協助各位安排考程，若無法滿足需求，敬請見諒</w:t>
      </w:r>
    </w:p>
    <w:p w14:paraId="5FE99BE9" w14:textId="77777777" w:rsidR="003C54D9" w:rsidRDefault="003C54D9">
      <w:pPr>
        <w:rPr>
          <w:rFonts w:ascii="Times New Roman" w:eastAsia="微軟正黑體" w:hAnsi="Times New Roman"/>
          <w:b/>
          <w:sz w:val="32"/>
          <w:szCs w:val="32"/>
        </w:rPr>
      </w:pPr>
    </w:p>
    <w:p w14:paraId="200F2F5C" w14:textId="77777777" w:rsidR="003C54D9" w:rsidRDefault="003C54D9">
      <w:pPr>
        <w:rPr>
          <w:rFonts w:ascii="Times New Roman" w:eastAsia="微軟正黑體" w:hAnsi="Times New Roman"/>
          <w:b/>
          <w:sz w:val="32"/>
          <w:szCs w:val="32"/>
        </w:rPr>
      </w:pPr>
    </w:p>
    <w:p w14:paraId="01989D9D" w14:textId="77777777" w:rsidR="003C54D9" w:rsidRDefault="003C54D9">
      <w:pPr>
        <w:rPr>
          <w:rFonts w:ascii="Times New Roman" w:eastAsia="微軟正黑體" w:hAnsi="Times New Roman"/>
          <w:b/>
          <w:sz w:val="32"/>
          <w:szCs w:val="32"/>
        </w:rPr>
      </w:pPr>
    </w:p>
    <w:p w14:paraId="56E3448F" w14:textId="77777777" w:rsidR="003C54D9" w:rsidRDefault="00000000">
      <w:pPr>
        <w:jc w:val="center"/>
        <w:rPr>
          <w:rFonts w:ascii="Times New Roman" w:eastAsia="微軟正黑體" w:hAnsi="Times New Roman"/>
          <w:b/>
          <w:sz w:val="48"/>
          <w:szCs w:val="48"/>
          <w:shd w:val="clear" w:color="auto" w:fill="FFFFFF"/>
        </w:rPr>
      </w:pPr>
      <w:r>
        <w:rPr>
          <w:rFonts w:ascii="Times New Roman" w:eastAsia="微軟正黑體" w:hAnsi="Times New Roman"/>
          <w:b/>
          <w:sz w:val="48"/>
          <w:szCs w:val="48"/>
          <w:shd w:val="clear" w:color="auto" w:fill="FFFFFF"/>
        </w:rPr>
        <w:t>監考需求表</w:t>
      </w:r>
    </w:p>
    <w:tbl>
      <w:tblPr>
        <w:tblW w:w="95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"/>
        <w:gridCol w:w="3619"/>
        <w:gridCol w:w="981"/>
        <w:gridCol w:w="2473"/>
        <w:gridCol w:w="1569"/>
      </w:tblGrid>
      <w:tr w:rsidR="003C54D9" w14:paraId="479340FF" w14:textId="77777777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9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CA0873" w14:textId="77777777" w:rsidR="003C54D9" w:rsidRDefault="00000000">
            <w:pPr>
              <w:spacing w:line="400" w:lineRule="exac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教師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br/>
            </w:r>
            <w:r>
              <w:rPr>
                <w:rFonts w:ascii="Times New Roman" w:eastAsia="標楷體" w:hAnsi="Times New Roman"/>
                <w:sz w:val="32"/>
                <w:szCs w:val="32"/>
              </w:rPr>
              <w:t>姓名</w:t>
            </w:r>
          </w:p>
        </w:tc>
        <w:tc>
          <w:tcPr>
            <w:tcW w:w="361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B31BAA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8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391437" w14:textId="77777777" w:rsidR="003C54D9" w:rsidRDefault="00000000">
            <w:pPr>
              <w:spacing w:line="400" w:lineRule="exac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段考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br/>
            </w:r>
            <w:r>
              <w:rPr>
                <w:rFonts w:ascii="Times New Roman" w:eastAsia="標楷體" w:hAnsi="Times New Roman"/>
                <w:sz w:val="32"/>
                <w:szCs w:val="32"/>
              </w:rPr>
              <w:t>類別</w:t>
            </w:r>
          </w:p>
        </w:tc>
        <w:tc>
          <w:tcPr>
            <w:tcW w:w="4042" w:type="dxa"/>
            <w:gridSpan w:val="2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C93216" w14:textId="77777777" w:rsidR="003C54D9" w:rsidRDefault="00000000">
            <w:pPr>
              <w:spacing w:line="400" w:lineRule="exact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次</w:t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次</w:t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次</w:t>
            </w:r>
          </w:p>
        </w:tc>
      </w:tr>
      <w:tr w:rsidR="003C54D9" w14:paraId="60FB95AA" w14:textId="77777777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95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3149A7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619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E395C3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81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F52AB1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24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1737B68" w14:textId="77777777" w:rsidR="003C54D9" w:rsidRDefault="00000000">
            <w:pPr>
              <w:spacing w:line="400" w:lineRule="exact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高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、高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段考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51F39D" w14:textId="77777777" w:rsidR="003C54D9" w:rsidRDefault="00000000">
            <w:pPr>
              <w:spacing w:line="400" w:lineRule="exact"/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高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段考</w:t>
            </w:r>
          </w:p>
        </w:tc>
      </w:tr>
      <w:tr w:rsidR="003C54D9" w14:paraId="4D8D16D5" w14:textId="77777777">
        <w:tblPrEx>
          <w:tblCellMar>
            <w:top w:w="0" w:type="dxa"/>
            <w:bottom w:w="0" w:type="dxa"/>
          </w:tblCellMar>
        </w:tblPrEx>
        <w:trPr>
          <w:trHeight w:val="2586"/>
        </w:trPr>
        <w:tc>
          <w:tcPr>
            <w:tcW w:w="4569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A98D79" w14:textId="77777777" w:rsidR="003C54D9" w:rsidRDefault="00000000">
            <w:pPr>
              <w:spacing w:before="72"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需求說明（原因）：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 xml:space="preserve"> </w:t>
            </w:r>
          </w:p>
          <w:p w14:paraId="39A53852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  <w:p w14:paraId="126E61B5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  <w:p w14:paraId="2FA70DE8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5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CD5D1E" w14:textId="77777777" w:rsidR="003C54D9" w:rsidRDefault="00000000">
            <w:pPr>
              <w:spacing w:before="72"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請勾選要排考時段：</w:t>
            </w:r>
          </w:p>
          <w:p w14:paraId="7F7A0795" w14:textId="77777777" w:rsidR="003C54D9" w:rsidRDefault="00000000">
            <w:pPr>
              <w:pStyle w:val="a3"/>
              <w:numPr>
                <w:ilvl w:val="0"/>
                <w:numId w:val="2"/>
              </w:numPr>
              <w:spacing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第一天：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上午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下午</w:t>
            </w:r>
          </w:p>
          <w:p w14:paraId="0781EE78" w14:textId="77777777" w:rsidR="003C54D9" w:rsidRDefault="00000000">
            <w:pPr>
              <w:pStyle w:val="a3"/>
              <w:numPr>
                <w:ilvl w:val="0"/>
                <w:numId w:val="2"/>
              </w:numPr>
              <w:spacing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第二天：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上午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 xml:space="preserve"> 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下午</w:t>
            </w:r>
          </w:p>
          <w:p w14:paraId="1EA63781" w14:textId="77777777" w:rsidR="003C54D9" w:rsidRDefault="00000000">
            <w:pPr>
              <w:pStyle w:val="a3"/>
              <w:numPr>
                <w:ilvl w:val="0"/>
                <w:numId w:val="2"/>
              </w:numPr>
              <w:spacing w:line="400" w:lineRule="exact"/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第三天：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/>
                <w:sz w:val="32"/>
                <w:szCs w:val="32"/>
              </w:rPr>
              <w:t>上午</w:t>
            </w:r>
          </w:p>
          <w:p w14:paraId="69AC1565" w14:textId="77777777" w:rsidR="003C54D9" w:rsidRDefault="00000000">
            <w:pPr>
              <w:pStyle w:val="a3"/>
              <w:numPr>
                <w:ilvl w:val="0"/>
                <w:numId w:val="2"/>
              </w:num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其他：</w:t>
            </w:r>
          </w:p>
          <w:p w14:paraId="09BDB31D" w14:textId="77777777" w:rsidR="003C54D9" w:rsidRDefault="003C54D9">
            <w:pPr>
              <w:spacing w:line="400" w:lineRule="exact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3C54D9" w14:paraId="0875ED01" w14:textId="77777777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4569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B1C52B" w14:textId="77777777" w:rsidR="003C54D9" w:rsidRDefault="00000000">
            <w:pPr>
              <w:spacing w:line="400" w:lineRule="exact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填寫人：</w:t>
            </w:r>
          </w:p>
        </w:tc>
        <w:tc>
          <w:tcPr>
            <w:tcW w:w="5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E5C9A8" w14:textId="77777777" w:rsidR="003C54D9" w:rsidRDefault="00000000">
            <w:pPr>
              <w:spacing w:line="400" w:lineRule="exact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t>填寫時間：</w:t>
            </w:r>
          </w:p>
        </w:tc>
      </w:tr>
    </w:tbl>
    <w:p w14:paraId="2F11F0F8" w14:textId="77777777" w:rsidR="003C54D9" w:rsidRDefault="00000000">
      <w:pPr>
        <w:spacing w:line="360" w:lineRule="exact"/>
        <w:ind w:left="780" w:hanging="780"/>
      </w:pPr>
      <w:r>
        <w:rPr>
          <w:rFonts w:ascii="Times New Roman" w:eastAsia="微軟正黑體" w:hAnsi="Times New Roman"/>
          <w:b/>
          <w:color w:val="FF0000"/>
          <w:sz w:val="26"/>
          <w:szCs w:val="26"/>
        </w:rPr>
        <w:t>備註：請各位監考教師務必於段考前</w:t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t>3</w:t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t>個星期提出需求。</w:t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br/>
      </w:r>
      <w:r>
        <w:rPr>
          <w:rFonts w:ascii="Times New Roman" w:eastAsia="微軟正黑體" w:hAnsi="Times New Roman"/>
          <w:b/>
          <w:color w:val="FF0000"/>
          <w:sz w:val="26"/>
          <w:szCs w:val="26"/>
        </w:rPr>
        <w:t>在不妨礙公務的原則下，協助各位安排考程，若無法滿足需求，敬請見諒</w:t>
      </w:r>
    </w:p>
    <w:sectPr w:rsidR="003C54D9">
      <w:headerReference w:type="default" r:id="rId7"/>
      <w:footerReference w:type="default" r:id="rId8"/>
      <w:pgSz w:w="11906" w:h="16838"/>
      <w:pgMar w:top="851" w:right="1134" w:bottom="851" w:left="1134" w:header="720" w:footer="720" w:gutter="0"/>
      <w:cols w:space="720"/>
      <w:docGrid w:type="lines" w:linePitch="4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3C50B" w14:textId="77777777" w:rsidR="00C46E28" w:rsidRDefault="00C46E28">
      <w:r>
        <w:separator/>
      </w:r>
    </w:p>
  </w:endnote>
  <w:endnote w:type="continuationSeparator" w:id="0">
    <w:p w14:paraId="3958571C" w14:textId="77777777" w:rsidR="00C46E28" w:rsidRDefault="00C4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6407E" w14:textId="77777777" w:rsidR="00C04489" w:rsidRDefault="000000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167E9" w14:textId="77777777" w:rsidR="00C46E28" w:rsidRDefault="00C46E28">
      <w:r>
        <w:rPr>
          <w:color w:val="000000"/>
        </w:rPr>
        <w:separator/>
      </w:r>
    </w:p>
  </w:footnote>
  <w:footnote w:type="continuationSeparator" w:id="0">
    <w:p w14:paraId="26295371" w14:textId="77777777" w:rsidR="00C46E28" w:rsidRDefault="00C46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797C5" w14:textId="77777777" w:rsidR="00C04489" w:rsidRDefault="00000000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51F3A2" wp14:editId="4CFC8B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2507" cy="8651238"/>
          <wp:effectExtent l="0" t="0" r="2543" b="0"/>
          <wp:wrapNone/>
          <wp:docPr id="1" name="WordPictureWatermark596334752" descr="C:\Users\User\Desktop\New Folder (2)\Microsoft Word - 文件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2507" cy="86512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F920475" wp14:editId="6FC1B6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2507" cy="8651238"/>
          <wp:effectExtent l="0" t="0" r="2543" b="0"/>
          <wp:wrapNone/>
          <wp:docPr id="2" name="WordPictureWatermark595922783" descr="C:\Users\User\Desktop\New Folder\Microsoft Word - 文件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2507" cy="86512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58E9615" wp14:editId="7A20AC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2507" cy="8651238"/>
          <wp:effectExtent l="0" t="0" r="2543" b="0"/>
          <wp:wrapNone/>
          <wp:docPr id="3" name="WordPictureWatermark595435127" descr="C:\Users\User\Desktop\New Folder\Microsoft Word - 文件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2507" cy="86512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27625E6" wp14:editId="1998D0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2507" cy="8651238"/>
          <wp:effectExtent l="0" t="0" r="2543" b="0"/>
          <wp:wrapNone/>
          <wp:docPr id="4" name="WordPictureWatermark592101095" descr="C:\Users\User\Desktop\New Folder\Microsoft Word - 文件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2507" cy="86512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E5BDC"/>
    <w:multiLevelType w:val="multilevel"/>
    <w:tmpl w:val="B2C48C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E07353"/>
    <w:multiLevelType w:val="multilevel"/>
    <w:tmpl w:val="09BA73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195190413">
    <w:abstractNumId w:val="0"/>
  </w:num>
  <w:num w:numId="2" w16cid:durableId="1280070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C54D9"/>
    <w:rsid w:val="002B481B"/>
    <w:rsid w:val="003C54D9"/>
    <w:rsid w:val="00C4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40747"/>
  <w15:docId w15:val="{1D7CC299-D0D5-41A5-8B94-313ED3735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Jianshiun</dc:creator>
  <cp:lastModifiedBy>美蓮 曾</cp:lastModifiedBy>
  <cp:revision>2</cp:revision>
  <cp:lastPrinted>2013-11-12T02:00:00Z</cp:lastPrinted>
  <dcterms:created xsi:type="dcterms:W3CDTF">2023-01-23T03:47:00Z</dcterms:created>
  <dcterms:modified xsi:type="dcterms:W3CDTF">2023-01-23T03:47:00Z</dcterms:modified>
</cp:coreProperties>
</file>